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939" w:rsidRPr="00A27202" w:rsidRDefault="00D42939" w:rsidP="00A27202">
      <w:pPr>
        <w:ind w:right="141"/>
        <w:rPr>
          <w:rFonts w:ascii="Arial" w:hAnsi="Arial" w:cs="Arial"/>
          <w:sz w:val="20"/>
          <w:szCs w:val="20"/>
        </w:rPr>
      </w:pPr>
      <w:r>
        <w:rPr>
          <w:noProof/>
          <w:lang w:eastAsia="de-DE"/>
        </w:rPr>
        <w:pict>
          <v:shapetype id="_x0000_t202" coordsize="21600,21600" o:spt="202" path="m,l,21600r21600,l21600,xe">
            <v:stroke joinstyle="miter"/>
            <v:path gradientshapeok="t" o:connecttype="rect"/>
          </v:shapetype>
          <v:shape id="_x0000_s1027" type="#_x0000_t202" style="position:absolute;margin-left:82.55pt;margin-top:-36pt;width:468pt;height:126pt;z-index:251658240;mso-wrap-edited:f;mso-position-horizontal-relative:page" filled="f" stroked="f">
            <v:fill o:detectmouseclick="t"/>
            <v:textbox inset=",7.2pt,0,7.2pt">
              <w:txbxContent>
                <w:p w:rsidR="00D42939" w:rsidRPr="00657001" w:rsidRDefault="00D42939" w:rsidP="00571DF4">
                  <w:pPr>
                    <w:jc w:val="right"/>
                    <w:rPr>
                      <w:rFonts w:ascii="Arial" w:hAnsi="Arial" w:cs="Arial"/>
                      <w:b/>
                      <w:bCs/>
                      <w:color w:val="FFFFFF"/>
                    </w:rPr>
                  </w:pPr>
                  <w:r>
                    <w:rPr>
                      <w:rFonts w:ascii="Arial" w:hAnsi="Arial" w:cs="Arial"/>
                      <w:b/>
                      <w:bCs/>
                      <w:color w:val="FFFFFF"/>
                    </w:rPr>
                    <w:t>05.08.2015</w:t>
                  </w:r>
                </w:p>
                <w:p w:rsidR="00D42939" w:rsidRPr="00541D95" w:rsidRDefault="00D42939" w:rsidP="00F20911">
                  <w:pPr>
                    <w:jc w:val="right"/>
                    <w:rPr>
                      <w:rFonts w:ascii="Arial Narrow" w:hAnsi="Arial Narrow" w:cs="Arial Narrow"/>
                      <w:b/>
                      <w:bCs/>
                      <w:color w:val="EEECE1"/>
                      <w:sz w:val="36"/>
                      <w:szCs w:val="36"/>
                    </w:rPr>
                  </w:pPr>
                </w:p>
                <w:p w:rsidR="00D42939" w:rsidRDefault="00D42939" w:rsidP="00541D95">
                  <w:pPr>
                    <w:rPr>
                      <w:rFonts w:ascii="Arial" w:hAnsi="Arial" w:cs="Arial"/>
                      <w:b/>
                      <w:bCs/>
                      <w:sz w:val="20"/>
                      <w:szCs w:val="20"/>
                    </w:rPr>
                  </w:pPr>
                </w:p>
                <w:p w:rsidR="00D42939" w:rsidRDefault="00D42939" w:rsidP="004F40C8">
                  <w:pPr>
                    <w:rPr>
                      <w:b/>
                      <w:bCs/>
                    </w:rPr>
                  </w:pPr>
                  <w:r>
                    <w:rPr>
                      <w:b/>
                      <w:bCs/>
                    </w:rPr>
                    <w:t>Dehoust APP mit neuen Funktionen</w:t>
                  </w:r>
                </w:p>
                <w:p w:rsidR="00D42939" w:rsidRDefault="00D42939" w:rsidP="004F40C8">
                  <w:pPr>
                    <w:rPr>
                      <w:b/>
                      <w:bCs/>
                    </w:rPr>
                  </w:pPr>
                  <w:r>
                    <w:rPr>
                      <w:b/>
                      <w:bCs/>
                    </w:rPr>
                    <w:t>Aktuelle Daten und Planungstools jetzt auch auf dem Smartphone</w:t>
                  </w:r>
                </w:p>
                <w:p w:rsidR="00D42939" w:rsidRPr="00F20911" w:rsidRDefault="00D42939" w:rsidP="00F20911"/>
              </w:txbxContent>
            </v:textbox>
            <w10:wrap anchorx="page"/>
          </v:shape>
        </w:pict>
      </w:r>
    </w:p>
    <w:p w:rsidR="00D42939" w:rsidRPr="00A27202" w:rsidRDefault="00D42939" w:rsidP="00A27202">
      <w:pPr>
        <w:ind w:right="141"/>
        <w:rPr>
          <w:rFonts w:ascii="Arial" w:hAnsi="Arial" w:cs="Arial"/>
          <w:sz w:val="20"/>
          <w:szCs w:val="20"/>
        </w:rPr>
      </w:pPr>
    </w:p>
    <w:p w:rsidR="00D42939" w:rsidRPr="00A27202" w:rsidRDefault="00D42939" w:rsidP="00A27202">
      <w:pPr>
        <w:ind w:right="141"/>
        <w:rPr>
          <w:rFonts w:ascii="Arial" w:hAnsi="Arial" w:cs="Arial"/>
          <w:sz w:val="20"/>
          <w:szCs w:val="20"/>
        </w:rPr>
      </w:pPr>
    </w:p>
    <w:p w:rsidR="00D42939" w:rsidRPr="00A27202" w:rsidRDefault="00D42939" w:rsidP="00A27202">
      <w:pPr>
        <w:ind w:right="141"/>
        <w:rPr>
          <w:rFonts w:ascii="Arial" w:hAnsi="Arial" w:cs="Arial"/>
          <w:sz w:val="20"/>
          <w:szCs w:val="20"/>
        </w:rPr>
      </w:pPr>
    </w:p>
    <w:p w:rsidR="00D42939" w:rsidRPr="00A27202" w:rsidRDefault="00D42939" w:rsidP="00A27202">
      <w:pPr>
        <w:ind w:right="141"/>
        <w:rPr>
          <w:rFonts w:ascii="Arial" w:hAnsi="Arial" w:cs="Arial"/>
          <w:sz w:val="20"/>
          <w:szCs w:val="20"/>
        </w:rPr>
      </w:pPr>
    </w:p>
    <w:p w:rsidR="00D42939" w:rsidRPr="00A27202" w:rsidRDefault="00D42939" w:rsidP="00A27202">
      <w:pPr>
        <w:ind w:right="141"/>
        <w:rPr>
          <w:rFonts w:ascii="Arial" w:hAnsi="Arial" w:cs="Arial"/>
          <w:sz w:val="20"/>
          <w:szCs w:val="20"/>
        </w:rPr>
      </w:pPr>
    </w:p>
    <w:p w:rsidR="00D42939" w:rsidRDefault="00D42939" w:rsidP="00A27202">
      <w:pPr>
        <w:ind w:right="141"/>
        <w:rPr>
          <w:rFonts w:ascii="Arial" w:hAnsi="Arial" w:cs="Arial"/>
          <w:sz w:val="20"/>
          <w:szCs w:val="20"/>
        </w:rPr>
      </w:pPr>
    </w:p>
    <w:p w:rsidR="00D42939" w:rsidRDefault="00D42939" w:rsidP="00A27202">
      <w:pPr>
        <w:ind w:right="141"/>
        <w:rPr>
          <w:rFonts w:ascii="Arial" w:hAnsi="Arial" w:cs="Arial"/>
          <w:b/>
          <w:bCs/>
          <w:color w:val="000000"/>
          <w:sz w:val="20"/>
          <w:szCs w:val="20"/>
        </w:rPr>
      </w:pPr>
    </w:p>
    <w:p w:rsidR="00D42939" w:rsidRDefault="00D42939" w:rsidP="00A27202">
      <w:pPr>
        <w:ind w:right="141"/>
        <w:rPr>
          <w:rFonts w:ascii="Arial" w:hAnsi="Arial" w:cs="Arial"/>
          <w:b/>
          <w:bCs/>
          <w:color w:val="000000"/>
          <w:sz w:val="20"/>
          <w:szCs w:val="20"/>
        </w:rPr>
      </w:pPr>
    </w:p>
    <w:p w:rsidR="00D42939" w:rsidRDefault="00D42939" w:rsidP="00991AFF">
      <w:pPr>
        <w:jc w:val="both"/>
      </w:pPr>
    </w:p>
    <w:p w:rsidR="00D42939" w:rsidRDefault="00D42939" w:rsidP="00AB48B7">
      <w:pPr>
        <w:ind w:right="344"/>
        <w:jc w:val="both"/>
      </w:pPr>
      <w:r>
        <w:t xml:space="preserve">Gerade bei der Heizöl-Tanksanierung ist es wichtig, die richtige Tankgröße für den vorhandenen Raum zu finden. Dies kann mit Hilfe des Planungstools auf der Dehoust APP für IOS und Android jetzt leicht auch direkt im Keller gemacht werden. Einfach das gewünschte Volumen, die Raumabmessungen und eventuell die Tankart eingeben; natürlich auch kritische Durchgangsmaße. Und schon bekommt der Fachmann auf seinem Smartphone eine Auswahl der möglichen Aufstellvarianten zusammen mit dem Richtpreis. Das Ergebnis kann per Mail weiter geschickt werden. Ebenso auch die entsprechenden Datanormtexte und Materialauszüge. Einfacher kann eine Tankplanung nicht sein. </w:t>
      </w:r>
    </w:p>
    <w:p w:rsidR="00D42939" w:rsidRDefault="00D42939" w:rsidP="00991AFF">
      <w:pPr>
        <w:jc w:val="both"/>
      </w:pPr>
    </w:p>
    <w:p w:rsidR="00D42939" w:rsidRDefault="00D42939" w:rsidP="00991AFF">
      <w:pPr>
        <w:jc w:val="both"/>
      </w:pPr>
      <w:r>
        <w:rPr>
          <w:noProof/>
          <w:lang w:eastAsia="de-DE"/>
        </w:rPr>
        <w:pict>
          <v:shape id="_x0000_s1028" type="#_x0000_t202" style="position:absolute;left:0;text-align:left;margin-left:342pt;margin-top:10.5pt;width:115.4pt;height:151.35pt;z-index:251659264;mso-wrap-style:none" stroked="f">
            <v:textbox>
              <w:txbxContent>
                <w:p w:rsidR="00D42939" w:rsidRPr="004140AC" w:rsidRDefault="00D42939" w:rsidP="004140AC">
                  <w:pPr>
                    <w:pStyle w:val="EinfacherAbsatz"/>
                    <w:spacing w:after="57"/>
                  </w:pPr>
                  <w:r w:rsidRPr="006105B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25pt;height:138pt">
                        <v:imagedata r:id="rId7" o:title=""/>
                      </v:shape>
                    </w:pict>
                  </w:r>
                </w:p>
              </w:txbxContent>
            </v:textbox>
            <w10:wrap type="square"/>
          </v:shape>
        </w:pict>
      </w:r>
      <w:r>
        <w:rPr>
          <w:noProof/>
          <w:lang w:eastAsia="de-DE"/>
        </w:rPr>
        <w:pict>
          <v:shape id="_x0000_s1029" type="#_x0000_t202" style="position:absolute;left:0;text-align:left;margin-left:180pt;margin-top:10.5pt;width:116.55pt;height:143.1pt;z-index:251660288;mso-wrap-style:none" stroked="f">
            <v:textbox style="mso-fit-shape-to-text:t">
              <w:txbxContent>
                <w:p w:rsidR="00D42939" w:rsidRPr="007C2BC6" w:rsidRDefault="00D42939">
                  <w:r w:rsidRPr="006105BB">
                    <w:pict>
                      <v:shape id="_x0000_i1028" type="#_x0000_t75" style="width:92.25pt;height:123pt">
                        <v:imagedata r:id="rId8" o:title=""/>
                      </v:shape>
                    </w:pict>
                  </w:r>
                </w:p>
              </w:txbxContent>
            </v:textbox>
            <w10:wrap type="square"/>
          </v:shape>
        </w:pict>
      </w:r>
      <w:r>
        <w:rPr>
          <w:noProof/>
          <w:lang w:eastAsia="de-DE"/>
        </w:rPr>
        <w:pict>
          <v:shape id="_x0000_s1030" type="#_x0000_t202" style="position:absolute;left:0;text-align:left;margin-left:17.85pt;margin-top:10.5pt;width:114.25pt;height:141.6pt;z-index:251661312;mso-wrap-style:none" stroked="f">
            <v:textbox style="mso-fit-shape-to-text:t">
              <w:txbxContent>
                <w:p w:rsidR="00D42939" w:rsidRPr="00E113E3" w:rsidRDefault="00D42939">
                  <w:r w:rsidRPr="008576A0">
                    <w:pict>
                      <v:shape id="_x0000_i1030" type="#_x0000_t75" style="width:92.25pt;height:123pt">
                        <v:imagedata r:id="rId9" o:title=""/>
                      </v:shape>
                    </w:pict>
                  </w:r>
                </w:p>
              </w:txbxContent>
            </v:textbox>
            <w10:wrap type="square"/>
          </v:shape>
        </w:pict>
      </w:r>
    </w:p>
    <w:p w:rsidR="00D42939" w:rsidRDefault="00D42939" w:rsidP="00991AFF">
      <w:pPr>
        <w:jc w:val="both"/>
      </w:pPr>
    </w:p>
    <w:p w:rsidR="00D42939" w:rsidRDefault="00D42939" w:rsidP="00E8378C"/>
    <w:p w:rsidR="00D42939" w:rsidRDefault="00D42939" w:rsidP="00E8378C"/>
    <w:p w:rsidR="00D42939" w:rsidRDefault="00D42939" w:rsidP="00E8378C"/>
    <w:p w:rsidR="00D42939" w:rsidRDefault="00D42939" w:rsidP="00E8378C">
      <w:pPr>
        <w:pStyle w:val="EinfacherAbsatz"/>
        <w:spacing w:after="57"/>
        <w:rPr>
          <w:rFonts w:ascii="Arial" w:hAnsi="Arial" w:cs="Arial"/>
          <w:b/>
          <w:bCs/>
          <w:color w:val="2A6AB7"/>
          <w:spacing w:val="-2"/>
          <w:sz w:val="18"/>
          <w:szCs w:val="18"/>
        </w:rPr>
      </w:pPr>
    </w:p>
    <w:p w:rsidR="00D42939" w:rsidRDefault="00D42939" w:rsidP="00E8378C">
      <w:pPr>
        <w:pStyle w:val="EinfacherAbsatz"/>
        <w:spacing w:after="57"/>
        <w:rPr>
          <w:rFonts w:ascii="Arial" w:hAnsi="Arial" w:cs="Arial"/>
          <w:b/>
          <w:bCs/>
          <w:color w:val="2A6AB7"/>
          <w:spacing w:val="-2"/>
          <w:sz w:val="18"/>
          <w:szCs w:val="18"/>
        </w:rPr>
      </w:pPr>
    </w:p>
    <w:p w:rsidR="00D42939" w:rsidRDefault="00D42939" w:rsidP="00E8378C">
      <w:pPr>
        <w:pStyle w:val="EinfacherAbsatz"/>
        <w:spacing w:after="57"/>
        <w:rPr>
          <w:rFonts w:ascii="Arial" w:hAnsi="Arial" w:cs="Arial"/>
          <w:b/>
          <w:bCs/>
          <w:color w:val="2A6AB7"/>
          <w:spacing w:val="-2"/>
          <w:sz w:val="18"/>
          <w:szCs w:val="18"/>
        </w:rPr>
      </w:pPr>
    </w:p>
    <w:p w:rsidR="00D42939" w:rsidRDefault="00D42939" w:rsidP="00E8378C">
      <w:pPr>
        <w:pStyle w:val="EinfacherAbsatz"/>
        <w:spacing w:after="57"/>
        <w:rPr>
          <w:rFonts w:ascii="Arial" w:hAnsi="Arial" w:cs="Arial"/>
          <w:b/>
          <w:bCs/>
          <w:color w:val="2A6AB7"/>
          <w:spacing w:val="-2"/>
          <w:sz w:val="18"/>
          <w:szCs w:val="18"/>
        </w:rPr>
      </w:pPr>
    </w:p>
    <w:p w:rsidR="00D42939" w:rsidRDefault="00D42939" w:rsidP="00E8378C">
      <w:pPr>
        <w:pStyle w:val="EinfacherAbsatz"/>
        <w:spacing w:after="57"/>
        <w:rPr>
          <w:rFonts w:ascii="Arial" w:hAnsi="Arial" w:cs="Arial"/>
          <w:b/>
          <w:bCs/>
          <w:color w:val="2A6AB7"/>
          <w:spacing w:val="-2"/>
          <w:sz w:val="18"/>
          <w:szCs w:val="18"/>
        </w:rPr>
      </w:pPr>
    </w:p>
    <w:p w:rsidR="00D42939" w:rsidRDefault="00D42939" w:rsidP="00E8378C">
      <w:pPr>
        <w:pStyle w:val="EinfacherAbsatz"/>
        <w:spacing w:after="57"/>
        <w:rPr>
          <w:rFonts w:ascii="Arial" w:hAnsi="Arial" w:cs="Arial"/>
          <w:b/>
          <w:bCs/>
          <w:color w:val="2A6AB7"/>
          <w:spacing w:val="-2"/>
          <w:sz w:val="18"/>
          <w:szCs w:val="18"/>
        </w:rPr>
      </w:pPr>
    </w:p>
    <w:p w:rsidR="00D42939" w:rsidRDefault="00D42939" w:rsidP="00E8378C">
      <w:pPr>
        <w:pStyle w:val="EinfacherAbsatz"/>
        <w:spacing w:after="57"/>
        <w:rPr>
          <w:rFonts w:ascii="Arial" w:hAnsi="Arial" w:cs="Arial"/>
          <w:b/>
          <w:bCs/>
          <w:color w:val="2A6AB7"/>
          <w:spacing w:val="-2"/>
          <w:sz w:val="18"/>
          <w:szCs w:val="18"/>
        </w:rPr>
      </w:pPr>
    </w:p>
    <w:p w:rsidR="00D42939" w:rsidRDefault="00D42939" w:rsidP="00E8378C">
      <w:pPr>
        <w:pStyle w:val="EinfacherAbsatz"/>
        <w:spacing w:after="57"/>
        <w:rPr>
          <w:rFonts w:ascii="Arial" w:hAnsi="Arial" w:cs="Arial"/>
          <w:b/>
          <w:bCs/>
          <w:color w:val="2A6AB7"/>
          <w:spacing w:val="-2"/>
          <w:sz w:val="18"/>
          <w:szCs w:val="18"/>
        </w:rPr>
      </w:pPr>
    </w:p>
    <w:p w:rsidR="00D42939" w:rsidRDefault="00D42939" w:rsidP="00E8378C">
      <w:pPr>
        <w:pStyle w:val="EinfacherAbsatz"/>
        <w:spacing w:after="57"/>
        <w:rPr>
          <w:rFonts w:ascii="Arial" w:hAnsi="Arial" w:cs="Arial"/>
          <w:b/>
          <w:bCs/>
          <w:color w:val="2A6AB7"/>
          <w:spacing w:val="-2"/>
          <w:sz w:val="18"/>
          <w:szCs w:val="18"/>
        </w:rPr>
      </w:pPr>
    </w:p>
    <w:p w:rsidR="00D42939" w:rsidRPr="00697029" w:rsidRDefault="00D42939" w:rsidP="00AB48B7">
      <w:pPr>
        <w:ind w:right="344"/>
        <w:jc w:val="both"/>
        <w:rPr>
          <w:i/>
          <w:iCs/>
        </w:rPr>
      </w:pPr>
      <w:r>
        <w:rPr>
          <w:i/>
          <w:iCs/>
        </w:rPr>
        <w:t>Die</w:t>
      </w:r>
      <w:r w:rsidRPr="00697029">
        <w:rPr>
          <w:i/>
          <w:iCs/>
        </w:rPr>
        <w:t xml:space="preserve"> Bildbeispiele für die Veröffentlichung finden Sie im Internet unter </w:t>
      </w:r>
      <w:hyperlink r:id="rId10" w:history="1">
        <w:r w:rsidRPr="00697029">
          <w:rPr>
            <w:rStyle w:val="Hyperlink"/>
            <w:i/>
            <w:iCs/>
          </w:rPr>
          <w:t>http://www.dehoust.de/Presse/1/Presseinformationen</w:t>
        </w:r>
      </w:hyperlink>
      <w:r w:rsidRPr="00697029">
        <w:rPr>
          <w:i/>
          <w:iCs/>
        </w:rPr>
        <w:t xml:space="preserve"> bzw. schicken wir Ihnen gerne als zip-Datei (Bitte hierfür Mail an: </w:t>
      </w:r>
      <w:hyperlink r:id="rId11" w:history="1">
        <w:r w:rsidRPr="00697029">
          <w:rPr>
            <w:rStyle w:val="Hyperlink"/>
            <w:i/>
            <w:iCs/>
          </w:rPr>
          <w:t>zimmermann@dehoust.de</w:t>
        </w:r>
      </w:hyperlink>
      <w:r w:rsidRPr="00697029">
        <w:rPr>
          <w:i/>
          <w:iCs/>
        </w:rPr>
        <w:t>).</w:t>
      </w:r>
    </w:p>
    <w:p w:rsidR="00D42939" w:rsidRDefault="00D42939" w:rsidP="00AB48B7">
      <w:pPr>
        <w:jc w:val="both"/>
      </w:pPr>
    </w:p>
    <w:p w:rsidR="00D42939" w:rsidRDefault="00D42939" w:rsidP="00E8378C">
      <w:pPr>
        <w:pStyle w:val="EinfacherAbsatz"/>
        <w:spacing w:after="57"/>
        <w:rPr>
          <w:rFonts w:ascii="Arial" w:hAnsi="Arial" w:cs="Arial"/>
          <w:b/>
          <w:bCs/>
          <w:color w:val="2A6AB7"/>
          <w:spacing w:val="-2"/>
          <w:sz w:val="18"/>
          <w:szCs w:val="18"/>
        </w:rPr>
      </w:pPr>
    </w:p>
    <w:p w:rsidR="00D42939" w:rsidRDefault="00D42939" w:rsidP="00E8378C">
      <w:pPr>
        <w:pStyle w:val="EinfacherAbsatz"/>
        <w:spacing w:after="57"/>
        <w:rPr>
          <w:rFonts w:ascii="Arial" w:hAnsi="Arial" w:cs="Arial"/>
          <w:b/>
          <w:bCs/>
          <w:color w:val="2A6AB7"/>
          <w:spacing w:val="-2"/>
          <w:sz w:val="18"/>
          <w:szCs w:val="18"/>
        </w:rPr>
      </w:pPr>
    </w:p>
    <w:p w:rsidR="00D42939" w:rsidRDefault="00D42939" w:rsidP="00E8378C">
      <w:pPr>
        <w:pStyle w:val="EinfacherAbsatz"/>
        <w:spacing w:after="57"/>
        <w:rPr>
          <w:rFonts w:ascii="Arial" w:hAnsi="Arial" w:cs="Arial"/>
          <w:b/>
          <w:bCs/>
          <w:color w:val="2A6AB7"/>
          <w:spacing w:val="-2"/>
          <w:sz w:val="18"/>
          <w:szCs w:val="18"/>
        </w:rPr>
      </w:pPr>
    </w:p>
    <w:p w:rsidR="00D42939" w:rsidRDefault="00D42939" w:rsidP="00E8378C">
      <w:pPr>
        <w:pStyle w:val="EinfacherAbsatz"/>
        <w:spacing w:after="57"/>
        <w:rPr>
          <w:rFonts w:ascii="Arial" w:hAnsi="Arial" w:cs="Arial"/>
          <w:b/>
          <w:bCs/>
          <w:color w:val="2A6AB7"/>
          <w:spacing w:val="-2"/>
          <w:sz w:val="18"/>
          <w:szCs w:val="18"/>
        </w:rPr>
      </w:pPr>
    </w:p>
    <w:p w:rsidR="00D42939" w:rsidRDefault="00D42939" w:rsidP="00E8378C">
      <w:pPr>
        <w:pStyle w:val="EinfacherAbsatz"/>
        <w:spacing w:after="57"/>
        <w:rPr>
          <w:rFonts w:ascii="Arial" w:hAnsi="Arial" w:cs="Arial"/>
          <w:b/>
          <w:bCs/>
          <w:color w:val="2A6AB7"/>
          <w:spacing w:val="-2"/>
          <w:sz w:val="18"/>
          <w:szCs w:val="18"/>
        </w:rPr>
      </w:pPr>
    </w:p>
    <w:p w:rsidR="00D42939" w:rsidRDefault="00D42939" w:rsidP="00E8378C">
      <w:pPr>
        <w:pStyle w:val="EinfacherAbsatz"/>
        <w:spacing w:after="57"/>
        <w:rPr>
          <w:rFonts w:ascii="Arial" w:hAnsi="Arial" w:cs="Arial"/>
          <w:b/>
          <w:bCs/>
          <w:color w:val="2A6AB7"/>
          <w:spacing w:val="-2"/>
          <w:sz w:val="18"/>
          <w:szCs w:val="18"/>
        </w:rPr>
      </w:pPr>
    </w:p>
    <w:p w:rsidR="00D42939" w:rsidRDefault="00D42939" w:rsidP="00E8378C">
      <w:pPr>
        <w:pStyle w:val="EinfacherAbsatz"/>
        <w:spacing w:after="57"/>
        <w:rPr>
          <w:rFonts w:ascii="Arial" w:hAnsi="Arial" w:cs="Arial"/>
          <w:b/>
          <w:bCs/>
          <w:color w:val="2A6AB7"/>
          <w:spacing w:val="-2"/>
          <w:sz w:val="18"/>
          <w:szCs w:val="18"/>
        </w:rPr>
      </w:pPr>
    </w:p>
    <w:p w:rsidR="00D42939" w:rsidRDefault="00D42939" w:rsidP="00E8378C">
      <w:pPr>
        <w:pStyle w:val="EinfacherAbsatz"/>
        <w:spacing w:after="57"/>
        <w:rPr>
          <w:rFonts w:ascii="Arial" w:hAnsi="Arial" w:cs="Arial"/>
          <w:b/>
          <w:bCs/>
          <w:color w:val="2A6AB7"/>
          <w:spacing w:val="-2"/>
          <w:sz w:val="18"/>
          <w:szCs w:val="18"/>
        </w:rPr>
      </w:pPr>
    </w:p>
    <w:p w:rsidR="00D42939" w:rsidRPr="001C6119" w:rsidRDefault="00D42939" w:rsidP="00E8378C">
      <w:pPr>
        <w:pStyle w:val="EinfacherAbsatz"/>
        <w:spacing w:after="57"/>
        <w:rPr>
          <w:rFonts w:ascii="Arial" w:hAnsi="Arial" w:cs="Arial"/>
          <w:b/>
          <w:bCs/>
        </w:rPr>
      </w:pPr>
      <w:r w:rsidRPr="001C6119">
        <w:rPr>
          <w:rFonts w:ascii="Arial" w:hAnsi="Arial" w:cs="Arial"/>
          <w:b/>
          <w:bCs/>
          <w:color w:val="2A6AB7"/>
          <w:spacing w:val="-2"/>
          <w:sz w:val="18"/>
          <w:szCs w:val="18"/>
        </w:rPr>
        <w:t>Bei Abdruck bitte Belegexemplar an folgende Adresse:</w:t>
      </w:r>
    </w:p>
    <w:p w:rsidR="00D42939" w:rsidRDefault="00D42939" w:rsidP="00E8378C">
      <w:pPr>
        <w:pStyle w:val="EinfacherAbsatz"/>
        <w:rPr>
          <w:rFonts w:ascii="Arial" w:hAnsi="Arial" w:cs="Arial"/>
          <w:b/>
          <w:bCs/>
          <w:sz w:val="18"/>
          <w:szCs w:val="18"/>
        </w:rPr>
      </w:pPr>
      <w:r w:rsidRPr="001C6119">
        <w:rPr>
          <w:rFonts w:ascii="Arial" w:hAnsi="Arial" w:cs="Arial"/>
          <w:b/>
          <w:bCs/>
          <w:sz w:val="18"/>
          <w:szCs w:val="18"/>
        </w:rPr>
        <w:t>Dehoust GmbH</w:t>
      </w:r>
    </w:p>
    <w:p w:rsidR="00D42939" w:rsidRPr="00571DF4" w:rsidRDefault="00D42939" w:rsidP="00E8378C">
      <w:pPr>
        <w:pStyle w:val="EinfacherAbsatz"/>
        <w:rPr>
          <w:rFonts w:ascii="Arial" w:hAnsi="Arial" w:cs="Arial"/>
          <w:sz w:val="18"/>
          <w:szCs w:val="18"/>
        </w:rPr>
      </w:pPr>
      <w:r>
        <w:rPr>
          <w:rFonts w:ascii="Arial" w:hAnsi="Arial" w:cs="Arial"/>
          <w:sz w:val="18"/>
          <w:szCs w:val="18"/>
        </w:rPr>
        <w:t>Frau Sylvia Zimmermann</w:t>
      </w:r>
    </w:p>
    <w:p w:rsidR="00D42939" w:rsidRPr="001C6119" w:rsidRDefault="00D42939" w:rsidP="00E8378C">
      <w:pPr>
        <w:pStyle w:val="EinfacherAbsatz"/>
        <w:rPr>
          <w:rFonts w:ascii="Arial" w:hAnsi="Arial" w:cs="Arial"/>
          <w:sz w:val="18"/>
          <w:szCs w:val="18"/>
        </w:rPr>
      </w:pPr>
      <w:r w:rsidRPr="001C6119">
        <w:rPr>
          <w:rFonts w:ascii="Arial" w:hAnsi="Arial" w:cs="Arial"/>
          <w:sz w:val="18"/>
          <w:szCs w:val="18"/>
        </w:rPr>
        <w:t>Gutenbergstraße 5-7</w:t>
      </w:r>
    </w:p>
    <w:p w:rsidR="00D42939" w:rsidRPr="001C6119" w:rsidRDefault="00D42939" w:rsidP="00E8378C">
      <w:pPr>
        <w:pStyle w:val="EinfacherAbsatz"/>
        <w:rPr>
          <w:rFonts w:ascii="Arial" w:hAnsi="Arial" w:cs="Arial"/>
          <w:sz w:val="18"/>
          <w:szCs w:val="18"/>
        </w:rPr>
      </w:pPr>
      <w:r w:rsidRPr="001C6119">
        <w:rPr>
          <w:rFonts w:ascii="Arial" w:hAnsi="Arial" w:cs="Arial"/>
          <w:sz w:val="18"/>
          <w:szCs w:val="18"/>
        </w:rPr>
        <w:t>D-69181 Leimen</w:t>
      </w:r>
    </w:p>
    <w:p w:rsidR="00D42939" w:rsidRPr="001C6119" w:rsidRDefault="00D42939" w:rsidP="00E8378C">
      <w:pPr>
        <w:pStyle w:val="EinfacherAbsatz"/>
        <w:rPr>
          <w:rFonts w:ascii="Arial" w:hAnsi="Arial" w:cs="Arial"/>
          <w:sz w:val="18"/>
          <w:szCs w:val="18"/>
        </w:rPr>
      </w:pPr>
      <w:r w:rsidRPr="001C6119">
        <w:rPr>
          <w:rFonts w:ascii="Arial" w:hAnsi="Arial" w:cs="Arial"/>
          <w:sz w:val="18"/>
          <w:szCs w:val="18"/>
        </w:rPr>
        <w:t>Tel. +49 (0) 62 24 / 97 02-0</w:t>
      </w:r>
    </w:p>
    <w:p w:rsidR="00D42939" w:rsidRPr="001C6119" w:rsidRDefault="00D42939" w:rsidP="00E8378C">
      <w:pPr>
        <w:pStyle w:val="EinfacherAbsatz"/>
        <w:rPr>
          <w:rFonts w:ascii="Arial" w:hAnsi="Arial" w:cs="Arial"/>
          <w:sz w:val="18"/>
          <w:szCs w:val="18"/>
        </w:rPr>
      </w:pPr>
      <w:r w:rsidRPr="001C6119">
        <w:rPr>
          <w:rFonts w:ascii="Arial" w:hAnsi="Arial" w:cs="Arial"/>
          <w:sz w:val="18"/>
          <w:szCs w:val="18"/>
        </w:rPr>
        <w:t>Fax +49 (0) 62 24 / 97 02-70</w:t>
      </w:r>
    </w:p>
    <w:p w:rsidR="00D42939" w:rsidRPr="001C6119" w:rsidRDefault="00D42939" w:rsidP="00E8378C">
      <w:pPr>
        <w:rPr>
          <w:rFonts w:ascii="Arial" w:hAnsi="Arial" w:cs="Arial"/>
        </w:rPr>
      </w:pPr>
      <w:hyperlink r:id="rId12" w:history="1">
        <w:r>
          <w:rPr>
            <w:rStyle w:val="Hyperlink"/>
            <w:rFonts w:ascii="Arial" w:hAnsi="Arial" w:cs="Arial"/>
            <w:sz w:val="18"/>
            <w:szCs w:val="18"/>
          </w:rPr>
          <w:t>zimmermann</w:t>
        </w:r>
        <w:r w:rsidRPr="005E2142">
          <w:rPr>
            <w:rStyle w:val="Hyperlink"/>
            <w:rFonts w:ascii="Arial" w:hAnsi="Arial" w:cs="Arial"/>
            <w:sz w:val="18"/>
            <w:szCs w:val="18"/>
          </w:rPr>
          <w:t>@dehoust.de</w:t>
        </w:r>
      </w:hyperlink>
    </w:p>
    <w:sectPr w:rsidR="00D42939" w:rsidRPr="001C6119" w:rsidSect="00E6169E">
      <w:headerReference w:type="default" r:id="rId13"/>
      <w:pgSz w:w="11900" w:h="16840"/>
      <w:pgMar w:top="1276" w:right="985" w:bottom="851" w:left="851"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939" w:rsidRDefault="00D42939" w:rsidP="00B470AE">
      <w:r>
        <w:separator/>
      </w:r>
    </w:p>
  </w:endnote>
  <w:endnote w:type="continuationSeparator" w:id="0">
    <w:p w:rsidR="00D42939" w:rsidRDefault="00D42939" w:rsidP="00B470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Narrow">
    <w:panose1 w:val="020B050602020203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939" w:rsidRDefault="00D42939" w:rsidP="00B470AE">
      <w:r>
        <w:separator/>
      </w:r>
    </w:p>
  </w:footnote>
  <w:footnote w:type="continuationSeparator" w:id="0">
    <w:p w:rsidR="00D42939" w:rsidRDefault="00D42939" w:rsidP="00B470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939" w:rsidRDefault="00D42939">
    <w:pPr>
      <w:pStyle w:val="Header"/>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49" type="#_x0000_t75" alt="Back_Word.jpg" style="position:absolute;margin-left:0;margin-top:0;width:595.3pt;height:841pt;z-index:-251656192;visibility:visible;mso-position-horizontal-relative:page;mso-position-vertical-relative:page">
          <v:imagedata r:id="rId1" o:title=""/>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4C6527"/>
    <w:multiLevelType w:val="hybridMultilevel"/>
    <w:tmpl w:val="A0427CB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
    <w:nsid w:val="21DF1CC0"/>
    <w:multiLevelType w:val="hybridMultilevel"/>
    <w:tmpl w:val="742C17E2"/>
    <w:lvl w:ilvl="0" w:tplc="E06C1838">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
    <w:nsid w:val="28D652D2"/>
    <w:multiLevelType w:val="hybridMultilevel"/>
    <w:tmpl w:val="F49A678C"/>
    <w:lvl w:ilvl="0" w:tplc="04070001">
      <w:start w:val="1"/>
      <w:numFmt w:val="bullet"/>
      <w:lvlText w:val=""/>
      <w:lvlJc w:val="left"/>
      <w:pPr>
        <w:ind w:left="360" w:hanging="360"/>
      </w:pPr>
      <w:rPr>
        <w:rFonts w:ascii="Symbol" w:hAnsi="Symbol" w:cs="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cs="Wingdings" w:hint="default"/>
      </w:rPr>
    </w:lvl>
    <w:lvl w:ilvl="3" w:tplc="04070001" w:tentative="1">
      <w:start w:val="1"/>
      <w:numFmt w:val="bullet"/>
      <w:lvlText w:val=""/>
      <w:lvlJc w:val="left"/>
      <w:pPr>
        <w:ind w:left="2520" w:hanging="360"/>
      </w:pPr>
      <w:rPr>
        <w:rFonts w:ascii="Symbol" w:hAnsi="Symbol" w:cs="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cs="Wingdings" w:hint="default"/>
      </w:rPr>
    </w:lvl>
    <w:lvl w:ilvl="6" w:tplc="04070001" w:tentative="1">
      <w:start w:val="1"/>
      <w:numFmt w:val="bullet"/>
      <w:lvlText w:val=""/>
      <w:lvlJc w:val="left"/>
      <w:pPr>
        <w:ind w:left="4680" w:hanging="360"/>
      </w:pPr>
      <w:rPr>
        <w:rFonts w:ascii="Symbol" w:hAnsi="Symbol" w:cs="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cs="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92305"/>
    <w:rsid w:val="00021323"/>
    <w:rsid w:val="000470A7"/>
    <w:rsid w:val="000643A0"/>
    <w:rsid w:val="0009344A"/>
    <w:rsid w:val="000C36F4"/>
    <w:rsid w:val="000D0A09"/>
    <w:rsid w:val="000D7C32"/>
    <w:rsid w:val="000E2A63"/>
    <w:rsid w:val="001009EE"/>
    <w:rsid w:val="00112D3F"/>
    <w:rsid w:val="0013346C"/>
    <w:rsid w:val="0014278B"/>
    <w:rsid w:val="00166D31"/>
    <w:rsid w:val="001718E1"/>
    <w:rsid w:val="001768A7"/>
    <w:rsid w:val="001B0BE3"/>
    <w:rsid w:val="001B7590"/>
    <w:rsid w:val="001C24B5"/>
    <w:rsid w:val="001C6119"/>
    <w:rsid w:val="001D463E"/>
    <w:rsid w:val="001D62DB"/>
    <w:rsid w:val="001D7B86"/>
    <w:rsid w:val="001F2D26"/>
    <w:rsid w:val="0020710B"/>
    <w:rsid w:val="0023175F"/>
    <w:rsid w:val="002354D1"/>
    <w:rsid w:val="00245249"/>
    <w:rsid w:val="00282E82"/>
    <w:rsid w:val="002A692E"/>
    <w:rsid w:val="002E17BF"/>
    <w:rsid w:val="002E5E91"/>
    <w:rsid w:val="003013D5"/>
    <w:rsid w:val="003113F3"/>
    <w:rsid w:val="00326FFC"/>
    <w:rsid w:val="00332363"/>
    <w:rsid w:val="00347388"/>
    <w:rsid w:val="00354035"/>
    <w:rsid w:val="003729B5"/>
    <w:rsid w:val="00380A4F"/>
    <w:rsid w:val="00387A8E"/>
    <w:rsid w:val="003B2943"/>
    <w:rsid w:val="003B5700"/>
    <w:rsid w:val="003C7578"/>
    <w:rsid w:val="003D6D99"/>
    <w:rsid w:val="003D6DC5"/>
    <w:rsid w:val="00404030"/>
    <w:rsid w:val="004140AC"/>
    <w:rsid w:val="00422E44"/>
    <w:rsid w:val="00426749"/>
    <w:rsid w:val="0043438A"/>
    <w:rsid w:val="00452B0E"/>
    <w:rsid w:val="0045384E"/>
    <w:rsid w:val="004A14EE"/>
    <w:rsid w:val="004A1889"/>
    <w:rsid w:val="004B11D6"/>
    <w:rsid w:val="004C0ADA"/>
    <w:rsid w:val="004C3BD7"/>
    <w:rsid w:val="004E0DC4"/>
    <w:rsid w:val="004F22D5"/>
    <w:rsid w:val="004F40C8"/>
    <w:rsid w:val="00527EF0"/>
    <w:rsid w:val="00530661"/>
    <w:rsid w:val="00531E79"/>
    <w:rsid w:val="00540F12"/>
    <w:rsid w:val="00541D95"/>
    <w:rsid w:val="0054524E"/>
    <w:rsid w:val="00550F00"/>
    <w:rsid w:val="005625FA"/>
    <w:rsid w:val="00571DF4"/>
    <w:rsid w:val="00573EFB"/>
    <w:rsid w:val="005864C2"/>
    <w:rsid w:val="0059123D"/>
    <w:rsid w:val="00596D36"/>
    <w:rsid w:val="005A0AFB"/>
    <w:rsid w:val="005A3CCD"/>
    <w:rsid w:val="005B099A"/>
    <w:rsid w:val="005B6A80"/>
    <w:rsid w:val="005C790A"/>
    <w:rsid w:val="005E2142"/>
    <w:rsid w:val="005E3C8E"/>
    <w:rsid w:val="006105BB"/>
    <w:rsid w:val="00611FBA"/>
    <w:rsid w:val="00627D39"/>
    <w:rsid w:val="00635BAE"/>
    <w:rsid w:val="00641028"/>
    <w:rsid w:val="00657001"/>
    <w:rsid w:val="00667C62"/>
    <w:rsid w:val="0067252A"/>
    <w:rsid w:val="00677B5D"/>
    <w:rsid w:val="00681188"/>
    <w:rsid w:val="00694BDE"/>
    <w:rsid w:val="0069620A"/>
    <w:rsid w:val="00697029"/>
    <w:rsid w:val="00697863"/>
    <w:rsid w:val="006A5524"/>
    <w:rsid w:val="006B1636"/>
    <w:rsid w:val="006B69B4"/>
    <w:rsid w:val="006D0854"/>
    <w:rsid w:val="00712A87"/>
    <w:rsid w:val="0074249E"/>
    <w:rsid w:val="00744F83"/>
    <w:rsid w:val="00756322"/>
    <w:rsid w:val="007653BF"/>
    <w:rsid w:val="007742FF"/>
    <w:rsid w:val="00776E4A"/>
    <w:rsid w:val="00790A86"/>
    <w:rsid w:val="007A102C"/>
    <w:rsid w:val="007C2BC6"/>
    <w:rsid w:val="007E51E7"/>
    <w:rsid w:val="00801C98"/>
    <w:rsid w:val="0080532A"/>
    <w:rsid w:val="00807864"/>
    <w:rsid w:val="008576A0"/>
    <w:rsid w:val="00861107"/>
    <w:rsid w:val="00861639"/>
    <w:rsid w:val="00867367"/>
    <w:rsid w:val="00892305"/>
    <w:rsid w:val="008A4E0F"/>
    <w:rsid w:val="008B14AE"/>
    <w:rsid w:val="008B5EA3"/>
    <w:rsid w:val="008C6C14"/>
    <w:rsid w:val="008E0FCE"/>
    <w:rsid w:val="008E6DC9"/>
    <w:rsid w:val="008F1F28"/>
    <w:rsid w:val="008F25D9"/>
    <w:rsid w:val="008F407A"/>
    <w:rsid w:val="00927954"/>
    <w:rsid w:val="00930A3B"/>
    <w:rsid w:val="00936692"/>
    <w:rsid w:val="0097364E"/>
    <w:rsid w:val="00991AFF"/>
    <w:rsid w:val="00993928"/>
    <w:rsid w:val="009D5DF2"/>
    <w:rsid w:val="009F298D"/>
    <w:rsid w:val="009F795D"/>
    <w:rsid w:val="00A05A73"/>
    <w:rsid w:val="00A26428"/>
    <w:rsid w:val="00A27202"/>
    <w:rsid w:val="00A43913"/>
    <w:rsid w:val="00A86916"/>
    <w:rsid w:val="00AA3F2A"/>
    <w:rsid w:val="00AB48B7"/>
    <w:rsid w:val="00AF017B"/>
    <w:rsid w:val="00B20C81"/>
    <w:rsid w:val="00B2349B"/>
    <w:rsid w:val="00B3009F"/>
    <w:rsid w:val="00B470AE"/>
    <w:rsid w:val="00BA12BA"/>
    <w:rsid w:val="00BE31D8"/>
    <w:rsid w:val="00C03F12"/>
    <w:rsid w:val="00C60E2E"/>
    <w:rsid w:val="00C61A32"/>
    <w:rsid w:val="00C70069"/>
    <w:rsid w:val="00CB1A5A"/>
    <w:rsid w:val="00CC04CD"/>
    <w:rsid w:val="00CD14C2"/>
    <w:rsid w:val="00CD2881"/>
    <w:rsid w:val="00CD4AFB"/>
    <w:rsid w:val="00CD6B73"/>
    <w:rsid w:val="00CE62A2"/>
    <w:rsid w:val="00CF3926"/>
    <w:rsid w:val="00CF3AC6"/>
    <w:rsid w:val="00D041FE"/>
    <w:rsid w:val="00D11627"/>
    <w:rsid w:val="00D146FC"/>
    <w:rsid w:val="00D23B31"/>
    <w:rsid w:val="00D369A6"/>
    <w:rsid w:val="00D42939"/>
    <w:rsid w:val="00D46C62"/>
    <w:rsid w:val="00D85D32"/>
    <w:rsid w:val="00D92B33"/>
    <w:rsid w:val="00D93BCE"/>
    <w:rsid w:val="00DA18AD"/>
    <w:rsid w:val="00DB7E36"/>
    <w:rsid w:val="00DC164E"/>
    <w:rsid w:val="00DD1672"/>
    <w:rsid w:val="00DF672D"/>
    <w:rsid w:val="00DF7A98"/>
    <w:rsid w:val="00E018FF"/>
    <w:rsid w:val="00E02216"/>
    <w:rsid w:val="00E113E3"/>
    <w:rsid w:val="00E377B0"/>
    <w:rsid w:val="00E5274A"/>
    <w:rsid w:val="00E5693E"/>
    <w:rsid w:val="00E6169E"/>
    <w:rsid w:val="00E67FFD"/>
    <w:rsid w:val="00E71127"/>
    <w:rsid w:val="00E721FB"/>
    <w:rsid w:val="00E8378C"/>
    <w:rsid w:val="00EA14A1"/>
    <w:rsid w:val="00EA3274"/>
    <w:rsid w:val="00EA46DA"/>
    <w:rsid w:val="00ED26A9"/>
    <w:rsid w:val="00EE044B"/>
    <w:rsid w:val="00EE19BF"/>
    <w:rsid w:val="00F0137D"/>
    <w:rsid w:val="00F20911"/>
    <w:rsid w:val="00F45E04"/>
    <w:rsid w:val="00F52C0C"/>
    <w:rsid w:val="00FA353D"/>
    <w:rsid w:val="00FB3286"/>
    <w:rsid w:val="00FC431C"/>
    <w:rsid w:val="00FC4537"/>
    <w:rsid w:val="00FD462A"/>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202"/>
    <w:rPr>
      <w:rFonts w:ascii="Lucida Grande" w:hAnsi="Lucida Grande" w:cs="Lucida Grande"/>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892305"/>
    <w:pPr>
      <w:tabs>
        <w:tab w:val="center" w:pos="4536"/>
        <w:tab w:val="right" w:pos="9072"/>
      </w:tabs>
    </w:pPr>
  </w:style>
  <w:style w:type="character" w:customStyle="1" w:styleId="HeaderChar">
    <w:name w:val="Header Char"/>
    <w:basedOn w:val="DefaultParagraphFont"/>
    <w:link w:val="Header"/>
    <w:uiPriority w:val="99"/>
    <w:semiHidden/>
    <w:rsid w:val="00892305"/>
  </w:style>
  <w:style w:type="paragraph" w:styleId="Footer">
    <w:name w:val="footer"/>
    <w:basedOn w:val="Normal"/>
    <w:link w:val="FooterChar"/>
    <w:uiPriority w:val="99"/>
    <w:semiHidden/>
    <w:rsid w:val="00892305"/>
    <w:pPr>
      <w:tabs>
        <w:tab w:val="center" w:pos="4536"/>
        <w:tab w:val="right" w:pos="9072"/>
      </w:tabs>
    </w:pPr>
  </w:style>
  <w:style w:type="character" w:customStyle="1" w:styleId="FooterChar">
    <w:name w:val="Footer Char"/>
    <w:basedOn w:val="DefaultParagraphFont"/>
    <w:link w:val="Footer"/>
    <w:uiPriority w:val="99"/>
    <w:semiHidden/>
    <w:rsid w:val="00892305"/>
  </w:style>
  <w:style w:type="paragraph" w:styleId="ListParagraph">
    <w:name w:val="List Paragraph"/>
    <w:basedOn w:val="Normal"/>
    <w:uiPriority w:val="99"/>
    <w:qFormat/>
    <w:rsid w:val="00A27202"/>
    <w:pPr>
      <w:ind w:left="720"/>
      <w:contextualSpacing/>
    </w:pPr>
  </w:style>
  <w:style w:type="character" w:styleId="Hyperlink">
    <w:name w:val="Hyperlink"/>
    <w:basedOn w:val="DefaultParagraphFont"/>
    <w:uiPriority w:val="99"/>
    <w:rsid w:val="000D7C32"/>
    <w:rPr>
      <w:color w:val="0000FF"/>
      <w:u w:val="single"/>
    </w:rPr>
  </w:style>
  <w:style w:type="character" w:styleId="FollowedHyperlink">
    <w:name w:val="FollowedHyperlink"/>
    <w:basedOn w:val="DefaultParagraphFont"/>
    <w:uiPriority w:val="99"/>
    <w:rsid w:val="000D7C32"/>
    <w:rPr>
      <w:color w:val="800080"/>
      <w:u w:val="single"/>
    </w:rPr>
  </w:style>
  <w:style w:type="paragraph" w:customStyle="1" w:styleId="EinfacherAbsatz">
    <w:name w:val="[Einfacher Absatz]"/>
    <w:basedOn w:val="Normal"/>
    <w:uiPriority w:val="99"/>
    <w:rsid w:val="000D7C3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yiv2319876913msonormal">
    <w:name w:val="yiv2319876913msonormal"/>
    <w:basedOn w:val="Normal"/>
    <w:uiPriority w:val="99"/>
    <w:rsid w:val="004F40C8"/>
    <w:pPr>
      <w:spacing w:before="100" w:beforeAutospacing="1" w:after="100" w:afterAutospacing="1"/>
    </w:pPr>
    <w:rPr>
      <w:lang w:eastAsia="de-D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lutsch@dehoust.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zimmermann@dehoust.d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dehoust.de/Presse/1/Presseinformatione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Pages>
  <Words>173</Words>
  <Characters>1097</Characters>
  <Application>Microsoft Office Outlook</Application>
  <DocSecurity>0</DocSecurity>
  <Lines>0</Lines>
  <Paragraphs>0</Paragraphs>
  <ScaleCrop>false</ScaleCrop>
  <Company>SD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dc:creator>
  <cp:keywords/>
  <dc:description/>
  <cp:lastModifiedBy>zi</cp:lastModifiedBy>
  <cp:revision>3</cp:revision>
  <cp:lastPrinted>2012-03-13T09:32:00Z</cp:lastPrinted>
  <dcterms:created xsi:type="dcterms:W3CDTF">2015-08-05T09:04:00Z</dcterms:created>
  <dcterms:modified xsi:type="dcterms:W3CDTF">2015-08-05T09:11:00Z</dcterms:modified>
</cp:coreProperties>
</file>